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089CA5" w14:textId="77777777" w:rsidR="001D5BB5" w:rsidRPr="00CC7C72" w:rsidRDefault="001D5BB5" w:rsidP="001D5BB5">
      <w:pPr>
        <w:pStyle w:val="Titolo2"/>
        <w:jc w:val="center"/>
        <w:rPr>
          <w:rFonts w:asciiTheme="minorHAnsi" w:hAnsiTheme="minorHAnsi" w:cstheme="minorHAnsi"/>
          <w:b/>
          <w:bCs/>
          <w:color w:val="auto"/>
        </w:rPr>
      </w:pPr>
      <w:r w:rsidRPr="00CC7C72">
        <w:rPr>
          <w:rFonts w:asciiTheme="minorHAnsi" w:hAnsiTheme="minorHAnsi" w:cstheme="minorHAnsi"/>
          <w:b/>
          <w:bCs/>
          <w:color w:val="auto"/>
          <w:spacing w:val="22"/>
          <w:sz w:val="28"/>
          <w:szCs w:val="22"/>
        </w:rPr>
        <w:t xml:space="preserve">CORSO DI AGGIORNAMENTO PER DOCENTI </w:t>
      </w:r>
    </w:p>
    <w:p w14:paraId="2E089CA6" w14:textId="77777777" w:rsidR="001D5BB5" w:rsidRPr="00CC7C72" w:rsidRDefault="001D5BB5" w:rsidP="001D5BB5">
      <w:pPr>
        <w:pStyle w:val="Titolo2"/>
        <w:jc w:val="center"/>
        <w:rPr>
          <w:rFonts w:asciiTheme="minorHAnsi" w:hAnsiTheme="minorHAnsi" w:cstheme="minorHAnsi"/>
          <w:b/>
          <w:bCs/>
          <w:color w:val="auto"/>
        </w:rPr>
      </w:pPr>
      <w:r w:rsidRPr="00CC7C72">
        <w:rPr>
          <w:rFonts w:asciiTheme="minorHAnsi" w:hAnsiTheme="minorHAnsi" w:cstheme="minorHAnsi"/>
          <w:b/>
          <w:bCs/>
          <w:color w:val="auto"/>
        </w:rPr>
        <w:t xml:space="preserve">DISCIPLINA </w:t>
      </w:r>
      <w:r w:rsidR="00F04659" w:rsidRPr="00CC7C72">
        <w:rPr>
          <w:rFonts w:asciiTheme="minorHAnsi" w:hAnsiTheme="minorHAnsi" w:cstheme="minorHAnsi"/>
          <w:b/>
          <w:bCs/>
          <w:color w:val="auto"/>
        </w:rPr>
        <w:t>SITTING VOLLEY</w:t>
      </w:r>
    </w:p>
    <w:p w14:paraId="2E089CA7" w14:textId="77777777" w:rsidR="001D5BB5" w:rsidRPr="001C724C" w:rsidRDefault="001D5BB5" w:rsidP="001D5BB5">
      <w:pPr>
        <w:pStyle w:val="Titolo3"/>
        <w:rPr>
          <w:color w:val="auto"/>
        </w:rPr>
      </w:pPr>
      <w:r w:rsidRPr="001C724C">
        <w:rPr>
          <w:color w:val="auto"/>
        </w:rPr>
        <w:t xml:space="preserve">DATA: </w:t>
      </w:r>
      <w:r w:rsidR="00F04659" w:rsidRPr="001C724C">
        <w:rPr>
          <w:color w:val="auto"/>
        </w:rPr>
        <w:t>sabato 24 ottobre 2026</w:t>
      </w:r>
    </w:p>
    <w:p w14:paraId="2E089CA8" w14:textId="77777777" w:rsidR="001D5BB5" w:rsidRPr="001C724C" w:rsidRDefault="001D5BB5" w:rsidP="001D5BB5">
      <w:pPr>
        <w:pStyle w:val="Titolo3"/>
        <w:rPr>
          <w:color w:val="auto"/>
        </w:rPr>
      </w:pPr>
      <w:r w:rsidRPr="001C724C">
        <w:rPr>
          <w:color w:val="auto"/>
        </w:rPr>
        <w:t xml:space="preserve">ORARIO: </w:t>
      </w:r>
      <w:r w:rsidR="00F04659" w:rsidRPr="001C724C">
        <w:rPr>
          <w:color w:val="auto"/>
        </w:rPr>
        <w:t>8</w:t>
      </w:r>
      <w:r w:rsidRPr="001C724C">
        <w:rPr>
          <w:color w:val="auto"/>
        </w:rPr>
        <w:t>:00-1</w:t>
      </w:r>
      <w:r w:rsidR="00CC5EA7" w:rsidRPr="001C724C">
        <w:rPr>
          <w:color w:val="auto"/>
        </w:rPr>
        <w:t>3</w:t>
      </w:r>
      <w:r w:rsidRPr="001C724C">
        <w:rPr>
          <w:color w:val="auto"/>
        </w:rPr>
        <w:t>:</w:t>
      </w:r>
      <w:r w:rsidR="00CC5EA7" w:rsidRPr="001C724C">
        <w:rPr>
          <w:color w:val="auto"/>
        </w:rPr>
        <w:t>0</w:t>
      </w:r>
      <w:r w:rsidRPr="001C724C">
        <w:rPr>
          <w:color w:val="auto"/>
        </w:rPr>
        <w:t>0</w:t>
      </w:r>
    </w:p>
    <w:p w14:paraId="2E089CA9" w14:textId="77777777" w:rsidR="001D5BB5" w:rsidRPr="001C724C" w:rsidRDefault="001D5BB5" w:rsidP="001D5BB5">
      <w:pPr>
        <w:pStyle w:val="Titolo3"/>
        <w:rPr>
          <w:color w:val="auto"/>
        </w:rPr>
      </w:pPr>
      <w:r w:rsidRPr="001C724C">
        <w:rPr>
          <w:color w:val="auto"/>
        </w:rPr>
        <w:t xml:space="preserve">SEDE: </w:t>
      </w:r>
      <w:r w:rsidR="00CC5EA7" w:rsidRPr="001C724C">
        <w:rPr>
          <w:color w:val="auto"/>
        </w:rPr>
        <w:t>palestra scuola Istituto Sociale – C.so Siracusa 10, Torino</w:t>
      </w:r>
    </w:p>
    <w:p w14:paraId="2E089CAA" w14:textId="18B3F937" w:rsidR="001D5BB5" w:rsidRPr="001C724C" w:rsidRDefault="001D5BB5" w:rsidP="001D5BB5">
      <w:pPr>
        <w:pStyle w:val="Titolo3"/>
        <w:rPr>
          <w:color w:val="auto"/>
        </w:rPr>
      </w:pPr>
      <w:r w:rsidRPr="001C724C">
        <w:rPr>
          <w:color w:val="auto"/>
        </w:rPr>
        <w:t xml:space="preserve">Docenti in Scienze Motorie e Sportive scuole secondarie di I e II grado della </w:t>
      </w:r>
      <w:r w:rsidR="00F1506C">
        <w:rPr>
          <w:color w:val="auto"/>
        </w:rPr>
        <w:t>Città Metropolitana di Torino</w:t>
      </w:r>
    </w:p>
    <w:p w14:paraId="2E089CAB" w14:textId="77777777" w:rsidR="001D5BB5" w:rsidRDefault="001D5BB5" w:rsidP="001D5BB5"/>
    <w:tbl>
      <w:tblPr>
        <w:tblStyle w:val="Grigliatabella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263"/>
        <w:gridCol w:w="1418"/>
        <w:gridCol w:w="5947"/>
      </w:tblGrid>
      <w:tr w:rsidR="001D5BB5" w14:paraId="2E089CAE" w14:textId="77777777" w:rsidTr="00D435C2">
        <w:tc>
          <w:tcPr>
            <w:tcW w:w="2263" w:type="dxa"/>
          </w:tcPr>
          <w:p w14:paraId="2E089CAC" w14:textId="77777777" w:rsidR="001D5BB5" w:rsidRDefault="001D5BB5" w:rsidP="00D435C2">
            <w:pPr>
              <w:jc w:val="right"/>
            </w:pPr>
            <w:r>
              <w:t>FINALITA’ ED OBIETTIVI</w:t>
            </w:r>
          </w:p>
        </w:tc>
        <w:tc>
          <w:tcPr>
            <w:tcW w:w="7365" w:type="dxa"/>
            <w:gridSpan w:val="2"/>
          </w:tcPr>
          <w:p w14:paraId="2E089CAD" w14:textId="77777777" w:rsidR="001D5BB5" w:rsidRDefault="009135CC" w:rsidP="00D435C2">
            <w:r>
              <w:t>I</w:t>
            </w:r>
            <w:r w:rsidRPr="009135CC">
              <w:t>ntroduzione al Sitting Volley</w:t>
            </w:r>
            <w:r w:rsidR="003C1565">
              <w:t>, non solo</w:t>
            </w:r>
            <w:r w:rsidRPr="009135CC">
              <w:t xml:space="preserve"> come disciplina paralimpica, ma soprattutto come strumento didattico</w:t>
            </w:r>
            <w:r w:rsidR="003C1565">
              <w:t xml:space="preserve"> per </w:t>
            </w:r>
            <w:r w:rsidR="003C1565" w:rsidRPr="003C1565">
              <w:t>studenti con differenti livelli di abilità e competenze motorie.</w:t>
            </w:r>
            <w:r w:rsidR="00917E3C">
              <w:t xml:space="preserve"> </w:t>
            </w:r>
            <w:r w:rsidR="00917E3C" w:rsidRPr="00917E3C">
              <w:t>L’obiettivo è fornire agli insegnanti conoscenze di base sulla disciplina e, soprattutto, attività e progressioni immediatamente trasferibili nel contesto scolastico.</w:t>
            </w:r>
          </w:p>
        </w:tc>
      </w:tr>
      <w:tr w:rsidR="001D5BB5" w14:paraId="2E089CB2" w14:textId="77777777" w:rsidTr="00D435C2">
        <w:tc>
          <w:tcPr>
            <w:tcW w:w="2263" w:type="dxa"/>
          </w:tcPr>
          <w:p w14:paraId="2E089CAF" w14:textId="77777777" w:rsidR="001D5BB5" w:rsidRDefault="001D5BB5" w:rsidP="00D435C2">
            <w:pPr>
              <w:jc w:val="right"/>
            </w:pPr>
            <w:r>
              <w:t>METODOLOGIE DI LAVORO E STRUMENTI</w:t>
            </w:r>
          </w:p>
        </w:tc>
        <w:tc>
          <w:tcPr>
            <w:tcW w:w="7365" w:type="dxa"/>
            <w:gridSpan w:val="2"/>
          </w:tcPr>
          <w:p w14:paraId="2E089CB1" w14:textId="78D1B946" w:rsidR="00A11432" w:rsidRPr="00B06700" w:rsidRDefault="001D5BB5" w:rsidP="00A11432">
            <w:pPr>
              <w:jc w:val="both"/>
              <w:rPr>
                <w:b/>
                <w:bCs/>
              </w:rPr>
            </w:pPr>
            <w:r>
              <w:t>Il corso sarà in presenz</w:t>
            </w:r>
            <w:r w:rsidR="00511981">
              <w:t>a</w:t>
            </w:r>
            <w:r>
              <w:t xml:space="preserve"> e avrà carattere </w:t>
            </w:r>
            <w:r w:rsidR="00B06700" w:rsidRPr="00B06700">
              <w:t>prevalentemente pratico ed esperienziale: gli insegnanti saranno coinvolti direttamente nelle attività, sperimentando giochi, spostamenti e situazioni che potranno successivamente riproporre agli studenti.</w:t>
            </w:r>
            <w:r w:rsidR="00A11432">
              <w:t xml:space="preserve"> </w:t>
            </w:r>
            <w:r w:rsidR="00B06700" w:rsidRPr="00B06700">
              <w:rPr>
                <w:b/>
                <w:bCs/>
              </w:rPr>
              <w:t>Si consiglia un abbigliamento sportivo.</w:t>
            </w:r>
          </w:p>
        </w:tc>
      </w:tr>
      <w:tr w:rsidR="001D5BB5" w14:paraId="2E089CB8" w14:textId="77777777" w:rsidTr="00A11432">
        <w:trPr>
          <w:trHeight w:val="367"/>
        </w:trPr>
        <w:tc>
          <w:tcPr>
            <w:tcW w:w="2263" w:type="dxa"/>
            <w:vMerge w:val="restart"/>
          </w:tcPr>
          <w:p w14:paraId="2E089CB3" w14:textId="77777777" w:rsidR="005E290A" w:rsidRDefault="005E290A" w:rsidP="005E290A">
            <w:pPr>
              <w:jc w:val="right"/>
            </w:pPr>
            <w:r>
              <w:t xml:space="preserve">PROGRAMMA DEL CORSO </w:t>
            </w:r>
          </w:p>
          <w:p w14:paraId="2E089CB4" w14:textId="77777777" w:rsidR="005E290A" w:rsidRDefault="005E290A" w:rsidP="005E290A">
            <w:pPr>
              <w:jc w:val="right"/>
            </w:pPr>
            <w:r>
              <w:t>E CONTENUTI</w:t>
            </w:r>
          </w:p>
          <w:p w14:paraId="2E089CB5" w14:textId="77777777" w:rsidR="001D5BB5" w:rsidRDefault="001D5BB5" w:rsidP="00D435C2">
            <w:pPr>
              <w:jc w:val="right"/>
            </w:pPr>
          </w:p>
        </w:tc>
        <w:tc>
          <w:tcPr>
            <w:tcW w:w="1418" w:type="dxa"/>
          </w:tcPr>
          <w:p w14:paraId="2E089CB6" w14:textId="77777777" w:rsidR="001D5BB5" w:rsidRPr="00D56518" w:rsidRDefault="000D71CD" w:rsidP="00D435C2">
            <w:pPr>
              <w:jc w:val="right"/>
              <w:rPr>
                <w:b/>
                <w:bCs/>
              </w:rPr>
            </w:pPr>
            <w:r w:rsidRPr="00D56518">
              <w:rPr>
                <w:b/>
                <w:bCs/>
              </w:rPr>
              <w:t>8</w:t>
            </w:r>
            <w:r w:rsidR="001D5BB5" w:rsidRPr="00D56518">
              <w:rPr>
                <w:b/>
                <w:bCs/>
              </w:rPr>
              <w:t>:00-</w:t>
            </w:r>
            <w:r w:rsidRPr="00D56518">
              <w:rPr>
                <w:b/>
                <w:bCs/>
              </w:rPr>
              <w:t>8</w:t>
            </w:r>
            <w:r w:rsidR="001D5BB5" w:rsidRPr="00D56518">
              <w:rPr>
                <w:b/>
                <w:bCs/>
              </w:rPr>
              <w:t>:</w:t>
            </w:r>
            <w:r w:rsidRPr="00D56518">
              <w:rPr>
                <w:b/>
                <w:bCs/>
              </w:rPr>
              <w:t>30</w:t>
            </w:r>
          </w:p>
        </w:tc>
        <w:tc>
          <w:tcPr>
            <w:tcW w:w="5947" w:type="dxa"/>
          </w:tcPr>
          <w:p w14:paraId="2E089CB7" w14:textId="77777777" w:rsidR="001D5BB5" w:rsidRPr="00D56518" w:rsidRDefault="000D71CD" w:rsidP="00D435C2">
            <w:pPr>
              <w:rPr>
                <w:b/>
                <w:bCs/>
              </w:rPr>
            </w:pPr>
            <w:r w:rsidRPr="00D56518">
              <w:rPr>
                <w:b/>
                <w:bCs/>
              </w:rPr>
              <w:t>Arrivo e r</w:t>
            </w:r>
            <w:r w:rsidR="001D5BB5" w:rsidRPr="00D56518">
              <w:rPr>
                <w:b/>
                <w:bCs/>
              </w:rPr>
              <w:t>egistrazione partecipanti</w:t>
            </w:r>
          </w:p>
        </w:tc>
      </w:tr>
      <w:tr w:rsidR="001D5BB5" w14:paraId="2E089CBC" w14:textId="77777777" w:rsidTr="00D435C2">
        <w:trPr>
          <w:trHeight w:val="301"/>
        </w:trPr>
        <w:tc>
          <w:tcPr>
            <w:tcW w:w="2263" w:type="dxa"/>
            <w:vMerge/>
          </w:tcPr>
          <w:p w14:paraId="2E089CB9" w14:textId="77777777" w:rsidR="001D5BB5" w:rsidRDefault="001D5BB5" w:rsidP="00D435C2">
            <w:pPr>
              <w:jc w:val="right"/>
            </w:pPr>
          </w:p>
        </w:tc>
        <w:tc>
          <w:tcPr>
            <w:tcW w:w="1418" w:type="dxa"/>
          </w:tcPr>
          <w:p w14:paraId="2E089CBA" w14:textId="77777777" w:rsidR="001D5BB5" w:rsidRPr="00D56518" w:rsidRDefault="00E22584" w:rsidP="00D435C2">
            <w:pPr>
              <w:jc w:val="right"/>
              <w:rPr>
                <w:b/>
                <w:bCs/>
              </w:rPr>
            </w:pPr>
            <w:r w:rsidRPr="00D56518">
              <w:rPr>
                <w:b/>
                <w:bCs/>
              </w:rPr>
              <w:t>8.30</w:t>
            </w:r>
          </w:p>
        </w:tc>
        <w:tc>
          <w:tcPr>
            <w:tcW w:w="5947" w:type="dxa"/>
          </w:tcPr>
          <w:p w14:paraId="2E089CBB" w14:textId="77777777" w:rsidR="00E11D9E" w:rsidRPr="00D56518" w:rsidRDefault="00E22584" w:rsidP="00D435C2">
            <w:pPr>
              <w:rPr>
                <w:b/>
                <w:bCs/>
              </w:rPr>
            </w:pPr>
            <w:r w:rsidRPr="00D56518">
              <w:rPr>
                <w:b/>
                <w:bCs/>
              </w:rPr>
              <w:t>Inizio attività</w:t>
            </w:r>
          </w:p>
        </w:tc>
      </w:tr>
      <w:tr w:rsidR="00D435C2" w14:paraId="2E089CC8" w14:textId="77777777" w:rsidTr="00A11432">
        <w:trPr>
          <w:trHeight w:val="7226"/>
        </w:trPr>
        <w:tc>
          <w:tcPr>
            <w:tcW w:w="2263" w:type="dxa"/>
            <w:vMerge/>
          </w:tcPr>
          <w:p w14:paraId="2E089CBD" w14:textId="77777777" w:rsidR="00D435C2" w:rsidRDefault="00D435C2" w:rsidP="00D435C2">
            <w:pPr>
              <w:jc w:val="right"/>
            </w:pPr>
          </w:p>
        </w:tc>
        <w:tc>
          <w:tcPr>
            <w:tcW w:w="7365" w:type="dxa"/>
            <w:gridSpan w:val="2"/>
          </w:tcPr>
          <w:p w14:paraId="2E089CBE" w14:textId="77777777" w:rsidR="00D435C2" w:rsidRDefault="00D435C2" w:rsidP="00D435C2">
            <w:r w:rsidRPr="002D03ED">
              <w:t xml:space="preserve">• Introduzione al Sitting Volley: caratteristiche della disciplina e possibilità di utilizzo in ambito scolastico. </w:t>
            </w:r>
          </w:p>
          <w:p w14:paraId="2E089CBF" w14:textId="77777777" w:rsidR="00D435C2" w:rsidRDefault="00D435C2" w:rsidP="00D435C2">
            <w:r w:rsidRPr="002D03ED">
              <w:t xml:space="preserve">• Sitting Volley come strumento di inclusione: costruire situazioni nelle quali studenti con e senza disabilità possano partecipare alla stessa attività. </w:t>
            </w:r>
          </w:p>
          <w:p w14:paraId="2E089CC0" w14:textId="77777777" w:rsidR="00D435C2" w:rsidRDefault="00D435C2" w:rsidP="00D435C2">
            <w:r w:rsidRPr="002D03ED">
              <w:t xml:space="preserve">• Analisi delle principali differenze rispetto alla pallavolo tradizionale: dimensioni del campo, altezza della rete, regole e modalità di gioco.  </w:t>
            </w:r>
          </w:p>
          <w:p w14:paraId="2E089CC1" w14:textId="77777777" w:rsidR="00D435C2" w:rsidRDefault="00D435C2" w:rsidP="00D435C2">
            <w:r w:rsidRPr="002D03ED">
              <w:t xml:space="preserve">• Apprendimento e sperimentazione degli spostamenti da seduti, elemento motorio caratterizzante della disciplina. </w:t>
            </w:r>
          </w:p>
          <w:p w14:paraId="2E089CC2" w14:textId="77777777" w:rsidR="00D435C2" w:rsidRDefault="00D435C2" w:rsidP="00D435C2">
            <w:r w:rsidRPr="002D03ED">
              <w:t xml:space="preserve">• Sviluppo delle capacità coordinative attraverso il Sitting Volley: orientamento spaziotemporale, coordinazione oculo-manuale e oculo-podalica. </w:t>
            </w:r>
          </w:p>
          <w:p w14:paraId="2E089CC3" w14:textId="77777777" w:rsidR="00D435C2" w:rsidRDefault="00D435C2" w:rsidP="00D435C2">
            <w:r w:rsidRPr="002D03ED">
              <w:t xml:space="preserve">• Utilizzo del gioco come strumento di apprendimento delle regole e delle abilità motorie. </w:t>
            </w:r>
          </w:p>
          <w:p w14:paraId="2E089CC4" w14:textId="77777777" w:rsidR="00D435C2" w:rsidRDefault="00D435C2" w:rsidP="00D435C2">
            <w:r w:rsidRPr="002D03ED">
              <w:t xml:space="preserve">• Proposte di giochi propedeutici e adattamento di giochi conosciuti alla posizione seduta: staffette e percorsi, gioco dei 10 passaggi, bandiera genovese e altre attività costruite dagli stessi partecipanti.  </w:t>
            </w:r>
          </w:p>
          <w:p w14:paraId="2E089CC5" w14:textId="77777777" w:rsidR="00D435C2" w:rsidRDefault="00D435C2" w:rsidP="00D435C2">
            <w:r w:rsidRPr="002D03ED">
              <w:t xml:space="preserve">• Progressione didattica dalle attività individuali alle situazioni di collaborazione e opposizione, fino alla costruzione di semplici situazioni di gioco. </w:t>
            </w:r>
          </w:p>
          <w:p w14:paraId="2E089CC6" w14:textId="77777777" w:rsidR="00D435C2" w:rsidRDefault="00D435C2" w:rsidP="00D435C2">
            <w:r w:rsidRPr="002D03ED">
              <w:t xml:space="preserve">• Indicazioni metodologiche per semplificare o aumentare la difficoltà del compito modificando materiale, spazio di gioco, altezza della rete, numero di giocatori e livello delle richieste motorie.  </w:t>
            </w:r>
          </w:p>
          <w:p w14:paraId="2E089CC7" w14:textId="77777777" w:rsidR="00F342AC" w:rsidRDefault="00D435C2" w:rsidP="00D435C2">
            <w:r w:rsidRPr="002D03ED">
              <w:t>• Costruzione di proposte che permettano all’insegnante di utilizzare il Sitting Volley anche con classi eterogenee per capacità ed esperienza sportiva</w:t>
            </w:r>
            <w:r w:rsidR="00A11432">
              <w:t>.</w:t>
            </w:r>
          </w:p>
        </w:tc>
      </w:tr>
      <w:tr w:rsidR="001D5BB5" w14:paraId="2E089CCD" w14:textId="77777777" w:rsidTr="00F342AC">
        <w:trPr>
          <w:trHeight w:val="453"/>
        </w:trPr>
        <w:tc>
          <w:tcPr>
            <w:tcW w:w="2263" w:type="dxa"/>
            <w:vMerge/>
          </w:tcPr>
          <w:p w14:paraId="2E089CC9" w14:textId="77777777" w:rsidR="001D5BB5" w:rsidRDefault="001D5BB5" w:rsidP="00D435C2">
            <w:pPr>
              <w:jc w:val="right"/>
            </w:pPr>
          </w:p>
        </w:tc>
        <w:tc>
          <w:tcPr>
            <w:tcW w:w="1418" w:type="dxa"/>
          </w:tcPr>
          <w:p w14:paraId="2E089CCA" w14:textId="77777777" w:rsidR="001D5BB5" w:rsidRPr="00F10B71" w:rsidRDefault="001D5BB5" w:rsidP="00D435C2">
            <w:pPr>
              <w:jc w:val="right"/>
              <w:rPr>
                <w:b/>
                <w:bCs/>
              </w:rPr>
            </w:pPr>
            <w:r w:rsidRPr="00F10B71">
              <w:rPr>
                <w:b/>
                <w:bCs/>
              </w:rPr>
              <w:t>12:</w:t>
            </w:r>
            <w:r w:rsidR="00A65051" w:rsidRPr="00F10B71">
              <w:rPr>
                <w:b/>
                <w:bCs/>
              </w:rPr>
              <w:t>30</w:t>
            </w:r>
            <w:r w:rsidRPr="00F10B71">
              <w:rPr>
                <w:b/>
                <w:bCs/>
              </w:rPr>
              <w:t xml:space="preserve"> </w:t>
            </w:r>
          </w:p>
        </w:tc>
        <w:tc>
          <w:tcPr>
            <w:tcW w:w="5947" w:type="dxa"/>
          </w:tcPr>
          <w:p w14:paraId="2E089CCB" w14:textId="77777777" w:rsidR="00F342AC" w:rsidRDefault="00A65051" w:rsidP="00D435C2">
            <w:pPr>
              <w:rPr>
                <w:b/>
                <w:bCs/>
              </w:rPr>
            </w:pPr>
            <w:r w:rsidRPr="00F10B71">
              <w:rPr>
                <w:b/>
                <w:bCs/>
              </w:rPr>
              <w:t>Fine attività e consegna attestati e materiale didattico</w:t>
            </w:r>
          </w:p>
          <w:p w14:paraId="2E089CCC" w14:textId="77777777" w:rsidR="00B5184A" w:rsidRPr="00F10B71" w:rsidRDefault="00B5184A" w:rsidP="00D435C2">
            <w:pPr>
              <w:rPr>
                <w:b/>
                <w:bCs/>
              </w:rPr>
            </w:pPr>
          </w:p>
        </w:tc>
      </w:tr>
      <w:tr w:rsidR="001D5BB5" w14:paraId="2E089CD5" w14:textId="77777777" w:rsidTr="00D435C2">
        <w:tc>
          <w:tcPr>
            <w:tcW w:w="2263" w:type="dxa"/>
          </w:tcPr>
          <w:p w14:paraId="2E089CCE" w14:textId="77777777" w:rsidR="001D5BB5" w:rsidRPr="007D7C59" w:rsidRDefault="001D5BB5" w:rsidP="00D435C2">
            <w:pPr>
              <w:jc w:val="right"/>
            </w:pPr>
            <w:r w:rsidRPr="007D7C59">
              <w:t>ADESIONI</w:t>
            </w:r>
          </w:p>
          <w:p w14:paraId="2E089CCF" w14:textId="6F369022" w:rsidR="001D5BB5" w:rsidRPr="007D7C59" w:rsidRDefault="001D5BB5" w:rsidP="00D435C2">
            <w:pPr>
              <w:jc w:val="right"/>
            </w:pPr>
            <w:r w:rsidRPr="007D7C59">
              <w:t xml:space="preserve">Entro il </w:t>
            </w:r>
            <w:r w:rsidR="001217B2" w:rsidRPr="007D7C59">
              <w:t>1</w:t>
            </w:r>
            <w:r w:rsidR="005A0EAF">
              <w:t>5</w:t>
            </w:r>
            <w:r w:rsidR="001217B2" w:rsidRPr="007D7C59">
              <w:t>/10/26</w:t>
            </w:r>
          </w:p>
        </w:tc>
        <w:tc>
          <w:tcPr>
            <w:tcW w:w="7365" w:type="dxa"/>
            <w:gridSpan w:val="2"/>
          </w:tcPr>
          <w:p w14:paraId="2E089CD0" w14:textId="77777777" w:rsidR="001D5BB5" w:rsidRPr="007D7C59" w:rsidRDefault="001D5BB5" w:rsidP="00D435C2">
            <w:r w:rsidRPr="007D7C59">
              <w:t>Per aderire compilare il modulo al seguente link:</w:t>
            </w:r>
          </w:p>
          <w:p w14:paraId="2E089CD1" w14:textId="32F16A46" w:rsidR="001D5BB5" w:rsidRPr="007D7C59" w:rsidRDefault="001D5BB5" w:rsidP="00D435C2">
            <w:pPr>
              <w:rPr>
                <w:u w:val="single"/>
              </w:rPr>
            </w:pPr>
            <w:r w:rsidRPr="007D7C59">
              <w:rPr>
                <w:u w:val="single"/>
              </w:rPr>
              <w:t xml:space="preserve"> </w:t>
            </w:r>
            <w:hyperlink r:id="rId8" w:history="1">
              <w:r w:rsidR="007D7C59" w:rsidRPr="007D7C59">
                <w:rPr>
                  <w:rStyle w:val="Collegamentoipertestuale"/>
                  <w:rFonts w:cstheme="minorHAnsi"/>
                  <w:szCs w:val="22"/>
                </w:rPr>
                <w:t>https://forms.cloud.microsoft/e/WVRCpRMV7e</w:t>
              </w:r>
            </w:hyperlink>
            <w:r w:rsidR="007D7C59" w:rsidRPr="007D7C59">
              <w:rPr>
                <w:rFonts w:cstheme="minorHAnsi"/>
                <w:szCs w:val="22"/>
              </w:rPr>
              <w:t xml:space="preserve">   </w:t>
            </w:r>
          </w:p>
          <w:p w14:paraId="2E089CD2" w14:textId="77777777" w:rsidR="001D5BB5" w:rsidRPr="007D7C59" w:rsidRDefault="001D5BB5" w:rsidP="00D435C2">
            <w:r w:rsidRPr="007D7C59">
              <w:t>N.B.:</w:t>
            </w:r>
          </w:p>
          <w:p w14:paraId="2E089CD3" w14:textId="77777777" w:rsidR="001D5BB5" w:rsidRPr="007D7C59" w:rsidRDefault="001D5BB5" w:rsidP="00D435C2">
            <w:r w:rsidRPr="007D7C59">
              <w:t xml:space="preserve">Il corso prevede un massimo di </w:t>
            </w:r>
            <w:r w:rsidR="002F2653" w:rsidRPr="007D7C59">
              <w:t>4</w:t>
            </w:r>
            <w:r w:rsidRPr="007D7C59">
              <w:t>0 partecipanti: per la partecipazione farà fede la data di compilazione del modulo.</w:t>
            </w:r>
          </w:p>
          <w:p w14:paraId="2E089CD4" w14:textId="77777777" w:rsidR="001D5BB5" w:rsidRPr="007D7C59" w:rsidRDefault="001D5BB5" w:rsidP="00D435C2">
            <w:r w:rsidRPr="007D7C59">
              <w:t>In caso di maggiori iscrizioni sarà organizzata una seconda sessione in data da definire.</w:t>
            </w:r>
          </w:p>
        </w:tc>
      </w:tr>
      <w:tr w:rsidR="001D5BB5" w:rsidRPr="00D63E9E" w14:paraId="2E089CDD" w14:textId="77777777" w:rsidTr="00D435C2">
        <w:tc>
          <w:tcPr>
            <w:tcW w:w="2263" w:type="dxa"/>
          </w:tcPr>
          <w:p w14:paraId="2E089CD6" w14:textId="77777777" w:rsidR="001D5BB5" w:rsidRDefault="001D5BB5" w:rsidP="00D435C2">
            <w:pPr>
              <w:jc w:val="right"/>
            </w:pPr>
            <w:r>
              <w:t>CONTATTI</w:t>
            </w:r>
          </w:p>
        </w:tc>
        <w:tc>
          <w:tcPr>
            <w:tcW w:w="7365" w:type="dxa"/>
            <w:gridSpan w:val="2"/>
          </w:tcPr>
          <w:p w14:paraId="2E089CD7" w14:textId="2B2CD14C" w:rsidR="001D5BB5" w:rsidRDefault="001D5BB5" w:rsidP="00D435C2">
            <w:r>
              <w:t xml:space="preserve">Referente </w:t>
            </w:r>
            <w:r w:rsidR="00600533">
              <w:t>Territoriale</w:t>
            </w:r>
            <w:r w:rsidR="00E5330E">
              <w:t xml:space="preserve"> U</w:t>
            </w:r>
            <w:r w:rsidR="001C368F">
              <w:t xml:space="preserve">fficio </w:t>
            </w:r>
            <w:r w:rsidR="00E5330E">
              <w:t>E</w:t>
            </w:r>
            <w:r w:rsidR="00906EB1">
              <w:t>MFS</w:t>
            </w:r>
            <w:r>
              <w:t>:</w:t>
            </w:r>
            <w:r w:rsidR="00596A2D">
              <w:t xml:space="preserve"> Isabella Dalbesio</w:t>
            </w:r>
          </w:p>
          <w:p w14:paraId="2E089CD8" w14:textId="5D6B5244" w:rsidR="001D5BB5" w:rsidRPr="00923F04" w:rsidRDefault="001D5BB5" w:rsidP="00D435C2">
            <w:pPr>
              <w:rPr>
                <w:lang w:val="pt-PT"/>
              </w:rPr>
            </w:pPr>
            <w:r w:rsidRPr="00923F04">
              <w:rPr>
                <w:lang w:val="pt-PT"/>
              </w:rPr>
              <w:t>E</w:t>
            </w:r>
            <w:r w:rsidR="00E55447">
              <w:rPr>
                <w:lang w:val="pt-PT"/>
              </w:rPr>
              <w:t>-</w:t>
            </w:r>
            <w:r w:rsidRPr="00923F04">
              <w:rPr>
                <w:lang w:val="pt-PT"/>
              </w:rPr>
              <w:t xml:space="preserve">mail: </w:t>
            </w:r>
            <w:hyperlink r:id="rId9" w:history="1">
              <w:r w:rsidR="00923F04" w:rsidRPr="00923F04">
                <w:rPr>
                  <w:rStyle w:val="Collegamentoipertestuale"/>
                  <w:lang w:val="pt-PT"/>
                </w:rPr>
                <w:t>isabella.dalbesio@scuola.istruzione.it</w:t>
              </w:r>
            </w:hyperlink>
            <w:r w:rsidR="00923F04" w:rsidRPr="00923F04">
              <w:rPr>
                <w:lang w:val="pt-PT"/>
              </w:rPr>
              <w:t xml:space="preserve"> </w:t>
            </w:r>
          </w:p>
          <w:p w14:paraId="2E089CD9" w14:textId="6D615322" w:rsidR="001D5BB5" w:rsidRPr="00633AE8" w:rsidRDefault="001D5BB5" w:rsidP="00D435C2">
            <w:r w:rsidRPr="00633AE8">
              <w:t xml:space="preserve">Referente </w:t>
            </w:r>
            <w:r w:rsidR="00A65051" w:rsidRPr="00633AE8">
              <w:t>Sitting Volley</w:t>
            </w:r>
            <w:r w:rsidR="00E55447">
              <w:t>:</w:t>
            </w:r>
            <w:r w:rsidR="00633AE8" w:rsidRPr="00633AE8">
              <w:t xml:space="preserve"> Roberto Ariagno</w:t>
            </w:r>
          </w:p>
          <w:p w14:paraId="2E089CDA" w14:textId="2318DADE" w:rsidR="00E22584" w:rsidRPr="00E55447" w:rsidRDefault="00E22584" w:rsidP="00D435C2">
            <w:r w:rsidRPr="00E55447">
              <w:t>Telefono</w:t>
            </w:r>
            <w:r w:rsidR="00E55447">
              <w:t>:</w:t>
            </w:r>
            <w:r w:rsidR="00F42BED" w:rsidRPr="00E55447">
              <w:t xml:space="preserve"> 335</w:t>
            </w:r>
            <w:r w:rsidR="00D7502A" w:rsidRPr="00E55447">
              <w:t>-395739</w:t>
            </w:r>
          </w:p>
          <w:p w14:paraId="30026DA9" w14:textId="0B913A04" w:rsidR="00D63E9E" w:rsidRPr="00D63E9E" w:rsidRDefault="00A65051" w:rsidP="00D63E9E">
            <w:pPr>
              <w:rPr>
                <w:lang w:val="pt-PT"/>
              </w:rPr>
            </w:pPr>
            <w:r w:rsidRPr="00D63E9E">
              <w:rPr>
                <w:lang w:val="en-US"/>
              </w:rPr>
              <w:t>E</w:t>
            </w:r>
            <w:r w:rsidR="00D63E9E" w:rsidRPr="00D63E9E">
              <w:rPr>
                <w:lang w:val="en-US"/>
              </w:rPr>
              <w:t>-</w:t>
            </w:r>
            <w:r w:rsidRPr="00D63E9E">
              <w:rPr>
                <w:lang w:val="en-US"/>
              </w:rPr>
              <w:t>mail</w:t>
            </w:r>
            <w:r w:rsidR="00E55447">
              <w:rPr>
                <w:lang w:val="en-US"/>
              </w:rPr>
              <w:t>:</w:t>
            </w:r>
            <w:r w:rsidR="00D63E9E">
              <w:rPr>
                <w:lang w:val="en-US"/>
              </w:rPr>
              <w:t xml:space="preserve"> </w:t>
            </w:r>
            <w:hyperlink r:id="rId10" w:history="1">
              <w:r w:rsidR="00D63E9E" w:rsidRPr="00E2295D">
                <w:rPr>
                  <w:rStyle w:val="Collegamentoipertestuale"/>
                  <w:lang w:val="pt-PT"/>
                </w:rPr>
                <w:t>sittingvolley@piemonte.federvolley.it</w:t>
              </w:r>
            </w:hyperlink>
          </w:p>
          <w:p w14:paraId="2E089CDC" w14:textId="77777777" w:rsidR="00A65051" w:rsidRPr="001D5BB5" w:rsidRDefault="00A65051" w:rsidP="00D435C2">
            <w:pPr>
              <w:rPr>
                <w:lang w:val="en-US"/>
              </w:rPr>
            </w:pPr>
          </w:p>
        </w:tc>
      </w:tr>
    </w:tbl>
    <w:p w14:paraId="2E089CDE" w14:textId="77777777" w:rsidR="001D5BB5" w:rsidRPr="001D5BB5" w:rsidRDefault="00D435C2" w:rsidP="001D5BB5">
      <w:pPr>
        <w:pStyle w:val="Lettera"/>
        <w:ind w:firstLine="0"/>
        <w:rPr>
          <w:rFonts w:cstheme="minorHAnsi"/>
          <w:lang w:val="en-US"/>
        </w:rPr>
      </w:pPr>
      <w:r>
        <w:rPr>
          <w:rFonts w:cstheme="minorHAnsi"/>
          <w:lang w:val="en-US"/>
        </w:rPr>
        <w:br w:type="textWrapping" w:clear="all"/>
      </w:r>
    </w:p>
    <w:p w14:paraId="2E089CDF" w14:textId="77777777" w:rsidR="001C7306" w:rsidRPr="001D5BB5" w:rsidRDefault="001C7306" w:rsidP="001C7306">
      <w:pPr>
        <w:pStyle w:val="Lettera"/>
        <w:rPr>
          <w:lang w:val="en-US"/>
        </w:rPr>
      </w:pPr>
    </w:p>
    <w:sectPr w:rsidR="001C7306" w:rsidRPr="001D5BB5" w:rsidSect="007544CC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134" w:right="1134" w:bottom="567" w:left="1134" w:header="567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DF1352" w14:textId="77777777" w:rsidR="00C54166" w:rsidRDefault="00C54166" w:rsidP="00553C99">
      <w:r>
        <w:separator/>
      </w:r>
    </w:p>
  </w:endnote>
  <w:endnote w:type="continuationSeparator" w:id="0">
    <w:p w14:paraId="21EA910F" w14:textId="77777777" w:rsidR="00C54166" w:rsidRDefault="00C54166" w:rsidP="00553C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89CE9" w14:textId="77777777" w:rsidR="007544CC" w:rsidRPr="007544CC" w:rsidRDefault="007544CC" w:rsidP="007544CC">
    <w:pPr>
      <w:pStyle w:val="Pidipagina"/>
      <w:ind w:left="7230"/>
      <w:jc w:val="center"/>
      <w:rPr>
        <w:rFonts w:ascii="Helvetica" w:hAnsi="Helvetica"/>
        <w:b/>
        <w:bCs/>
        <w:color w:val="0096FF"/>
        <w:sz w:val="14"/>
        <w:szCs w:val="14"/>
      </w:rPr>
    </w:pPr>
    <w:r>
      <w:rPr>
        <w:rFonts w:ascii="Helvetica" w:hAnsi="Helvetica"/>
        <w:b/>
        <w:bCs/>
        <w:color w:val="0096FF"/>
        <w:sz w:val="14"/>
        <w:szCs w:val="14"/>
      </w:rPr>
      <w:t>Federazione Italiana Pallavolo</w:t>
    </w:r>
    <w:r w:rsidRPr="007544CC">
      <w:rPr>
        <w:rFonts w:ascii="Helvetica" w:hAnsi="Helvetica"/>
        <w:b/>
        <w:bCs/>
        <w:color w:val="0096FF"/>
        <w:sz w:val="14"/>
        <w:szCs w:val="14"/>
      </w:rPr>
      <w:br/>
      <w:t>Comitato Regionale del Piemonte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0206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206"/>
    </w:tblGrid>
    <w:tr w:rsidR="00553C99" w:rsidRPr="001C7306" w14:paraId="2E089CEC" w14:textId="77777777" w:rsidTr="001C7306">
      <w:trPr>
        <w:jc w:val="center"/>
      </w:trPr>
      <w:tc>
        <w:tcPr>
          <w:tcW w:w="10206" w:type="dxa"/>
          <w:tcBorders>
            <w:top w:val="single" w:sz="18" w:space="0" w:color="295180"/>
          </w:tcBorders>
        </w:tcPr>
        <w:p w14:paraId="2E089CEB" w14:textId="77777777" w:rsidR="00553C99" w:rsidRPr="001C7306" w:rsidRDefault="00553C99" w:rsidP="001C7306">
          <w:pPr>
            <w:pStyle w:val="Pidipagina"/>
            <w:spacing w:before="0"/>
            <w:jc w:val="center"/>
            <w:rPr>
              <w:sz w:val="12"/>
            </w:rPr>
          </w:pPr>
        </w:p>
      </w:tc>
    </w:tr>
    <w:tr w:rsidR="00553C99" w14:paraId="2E089CEE" w14:textId="77777777" w:rsidTr="00553C99">
      <w:trPr>
        <w:jc w:val="center"/>
      </w:trPr>
      <w:tc>
        <w:tcPr>
          <w:tcW w:w="10206" w:type="dxa"/>
        </w:tcPr>
        <w:p w14:paraId="2E089CED" w14:textId="77777777" w:rsidR="00553C99" w:rsidRPr="007544CC" w:rsidRDefault="007544CC" w:rsidP="007544CC">
          <w:pPr>
            <w:pStyle w:val="Pidipagina"/>
            <w:jc w:val="right"/>
            <w:rPr>
              <w:rFonts w:ascii="Helvetica" w:hAnsi="Helvetica"/>
              <w:b/>
              <w:bCs/>
              <w:color w:val="0096FF"/>
              <w:sz w:val="14"/>
              <w:szCs w:val="14"/>
            </w:rPr>
          </w:pPr>
          <w:r>
            <w:rPr>
              <w:rFonts w:ascii="Helvetica" w:hAnsi="Helvetica"/>
              <w:b/>
              <w:bCs/>
              <w:color w:val="0096FF"/>
              <w:sz w:val="14"/>
              <w:szCs w:val="14"/>
            </w:rPr>
            <w:t>Federazione Italiana Pallavolo</w:t>
          </w:r>
          <w:r w:rsidRPr="007544CC">
            <w:rPr>
              <w:rFonts w:ascii="Helvetica" w:hAnsi="Helvetica"/>
              <w:b/>
              <w:bCs/>
              <w:color w:val="0096FF"/>
              <w:sz w:val="14"/>
              <w:szCs w:val="14"/>
            </w:rPr>
            <w:br/>
            <w:t>Comitato Regionale del Piemonte</w:t>
          </w:r>
        </w:p>
      </w:tc>
    </w:tr>
  </w:tbl>
  <w:p w14:paraId="2E089CEF" w14:textId="77777777" w:rsidR="00553C99" w:rsidRDefault="00553C9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8CCC13" w14:textId="77777777" w:rsidR="00C54166" w:rsidRDefault="00C54166" w:rsidP="00553C99">
      <w:r>
        <w:separator/>
      </w:r>
    </w:p>
  </w:footnote>
  <w:footnote w:type="continuationSeparator" w:id="0">
    <w:p w14:paraId="651A8D8E" w14:textId="77777777" w:rsidR="00C54166" w:rsidRDefault="00C54166" w:rsidP="00553C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89CE4" w14:textId="77777777" w:rsidR="007544CC" w:rsidRDefault="007544CC" w:rsidP="007544CC">
    <w:pPr>
      <w:pStyle w:val="Pidipagina"/>
      <w:jc w:val="center"/>
      <w:rPr>
        <w:rFonts w:ascii="Helvetica" w:hAnsi="Helvetica"/>
        <w:b/>
        <w:bCs/>
        <w:color w:val="0096FF"/>
        <w:sz w:val="14"/>
        <w:szCs w:val="14"/>
      </w:rPr>
    </w:pPr>
    <w:r w:rsidRPr="007544CC">
      <w:rPr>
        <w:noProof/>
      </w:rPr>
      <w:drawing>
        <wp:anchor distT="0" distB="0" distL="114300" distR="114300" simplePos="0" relativeHeight="251658240" behindDoc="1" locked="0" layoutInCell="1" allowOverlap="1" wp14:anchorId="2E089CF0" wp14:editId="2E089CF1">
          <wp:simplePos x="0" y="0"/>
          <wp:positionH relativeFrom="column">
            <wp:posOffset>1785851</wp:posOffset>
          </wp:positionH>
          <wp:positionV relativeFrom="paragraph">
            <wp:posOffset>-221499</wp:posOffset>
          </wp:positionV>
          <wp:extent cx="2578677" cy="713509"/>
          <wp:effectExtent l="19050" t="0" r="0" b="0"/>
          <wp:wrapNone/>
          <wp:docPr id="2" name="F255F201-FB18-424A-AEF5-195711B5C6EB" descr="cid:0F913C6D-15E0-4DFB-8A54-1418747813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255F201-FB18-424A-AEF5-195711B5C6EB" descr="cid:0F913C6D-15E0-4DFB-8A54-141874781323"/>
                  <pic:cNvPicPr>
                    <a:picLocks noChangeAspect="1" noChangeArrowheads="1"/>
                  </pic:cNvPicPr>
                </pic:nvPicPr>
                <pic:blipFill>
                  <a:blip r:embed="rId1" r:link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78677" cy="71350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2E089CE5" w14:textId="77777777" w:rsidR="007544CC" w:rsidRDefault="007544CC" w:rsidP="007544CC">
    <w:pPr>
      <w:pStyle w:val="Pidipagina"/>
      <w:jc w:val="center"/>
      <w:rPr>
        <w:rFonts w:ascii="Helvetica" w:hAnsi="Helvetica"/>
        <w:b/>
        <w:bCs/>
        <w:color w:val="0096FF"/>
        <w:szCs w:val="22"/>
      </w:rPr>
    </w:pPr>
  </w:p>
  <w:p w14:paraId="2E089CE6" w14:textId="77777777" w:rsidR="007544CC" w:rsidRDefault="007544CC" w:rsidP="007544CC">
    <w:pPr>
      <w:pStyle w:val="Pidipagina"/>
      <w:jc w:val="center"/>
      <w:rPr>
        <w:rFonts w:ascii="Helvetica" w:hAnsi="Helvetica"/>
        <w:b/>
        <w:bCs/>
        <w:color w:val="0096FF"/>
        <w:szCs w:val="22"/>
      </w:rPr>
    </w:pPr>
  </w:p>
  <w:p w14:paraId="2E089CE7" w14:textId="77777777" w:rsidR="007544CC" w:rsidRDefault="007544CC" w:rsidP="007544CC">
    <w:pPr>
      <w:pStyle w:val="Pidipagina"/>
      <w:jc w:val="center"/>
      <w:rPr>
        <w:rFonts w:ascii="Helvetica" w:hAnsi="Helvetica"/>
        <w:b/>
        <w:bCs/>
        <w:color w:val="0096FF"/>
        <w:szCs w:val="22"/>
      </w:rPr>
    </w:pPr>
    <w:r w:rsidRPr="007544CC">
      <w:rPr>
        <w:rFonts w:ascii="Helvetica" w:hAnsi="Helvetica"/>
        <w:b/>
        <w:bCs/>
        <w:color w:val="0096FF"/>
        <w:szCs w:val="22"/>
      </w:rPr>
      <w:t>Federazione Italiana Pallavolo</w:t>
    </w:r>
    <w:r w:rsidRPr="007544CC">
      <w:rPr>
        <w:rFonts w:ascii="Helvetica" w:hAnsi="Helvetica"/>
        <w:b/>
        <w:bCs/>
        <w:color w:val="0096FF"/>
        <w:szCs w:val="22"/>
      </w:rPr>
      <w:br/>
      <w:t>Comitato Regionale del Piemonte</w:t>
    </w:r>
  </w:p>
  <w:p w14:paraId="2E089CE8" w14:textId="77777777" w:rsidR="007544CC" w:rsidRPr="007544CC" w:rsidRDefault="007544CC" w:rsidP="007544CC">
    <w:pPr>
      <w:pStyle w:val="Pidipagina"/>
      <w:jc w:val="center"/>
      <w:rPr>
        <w:rFonts w:ascii="Helvetica" w:hAnsi="Helvetica"/>
        <w:b/>
        <w:bCs/>
        <w:color w:val="0096FF"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89CEA" w14:textId="77777777" w:rsidR="00553C99" w:rsidRDefault="007544CC" w:rsidP="007544CC">
    <w:pPr>
      <w:pStyle w:val="Intestazione"/>
      <w:ind w:hanging="567"/>
      <w:jc w:val="both"/>
    </w:pPr>
    <w:r>
      <w:rPr>
        <w:noProof/>
      </w:rPr>
      <w:drawing>
        <wp:inline distT="0" distB="0" distL="0" distR="0" wp14:anchorId="2E089CF2" wp14:editId="2E089CF3">
          <wp:extent cx="2576830" cy="713740"/>
          <wp:effectExtent l="19050" t="0" r="0" b="0"/>
          <wp:docPr id="4" name="F255F201-FB18-424A-AEF5-195711B5C6EB" descr="cid:0F913C6D-15E0-4DFB-8A54-1418747813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255F201-FB18-424A-AEF5-195711B5C6EB" descr="cid:0F913C6D-15E0-4DFB-8A54-141874781323"/>
                  <pic:cNvPicPr>
                    <a:picLocks noChangeAspect="1" noChangeArrowheads="1"/>
                  </pic:cNvPicPr>
                </pic:nvPicPr>
                <pic:blipFill>
                  <a:blip r:embed="rId1" r:link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76830" cy="7137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4F008B"/>
    <w:multiLevelType w:val="multilevel"/>
    <w:tmpl w:val="F6E0A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295590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283"/>
  <w:drawingGridHorizontalSpacing w:val="11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956"/>
    <w:rsid w:val="00020A5E"/>
    <w:rsid w:val="00073878"/>
    <w:rsid w:val="000C2956"/>
    <w:rsid w:val="000D71CD"/>
    <w:rsid w:val="001208D6"/>
    <w:rsid w:val="001217B2"/>
    <w:rsid w:val="00157945"/>
    <w:rsid w:val="001B4740"/>
    <w:rsid w:val="001C368F"/>
    <w:rsid w:val="001C724C"/>
    <w:rsid w:val="001C7306"/>
    <w:rsid w:val="001D5BB5"/>
    <w:rsid w:val="001E7B31"/>
    <w:rsid w:val="0022431F"/>
    <w:rsid w:val="0026722D"/>
    <w:rsid w:val="0029158F"/>
    <w:rsid w:val="00294CCF"/>
    <w:rsid w:val="00297986"/>
    <w:rsid w:val="002D03ED"/>
    <w:rsid w:val="002D43F2"/>
    <w:rsid w:val="002F2653"/>
    <w:rsid w:val="002F4EC9"/>
    <w:rsid w:val="003402B1"/>
    <w:rsid w:val="003C1565"/>
    <w:rsid w:val="00430104"/>
    <w:rsid w:val="004770A9"/>
    <w:rsid w:val="004A1660"/>
    <w:rsid w:val="004C0379"/>
    <w:rsid w:val="00511981"/>
    <w:rsid w:val="00521FA8"/>
    <w:rsid w:val="00553C99"/>
    <w:rsid w:val="00596A2D"/>
    <w:rsid w:val="005A0EAF"/>
    <w:rsid w:val="005E290A"/>
    <w:rsid w:val="00600533"/>
    <w:rsid w:val="006120E9"/>
    <w:rsid w:val="00633AE8"/>
    <w:rsid w:val="006358B2"/>
    <w:rsid w:val="00660D05"/>
    <w:rsid w:val="006671E7"/>
    <w:rsid w:val="006B10BD"/>
    <w:rsid w:val="006C591D"/>
    <w:rsid w:val="007358A2"/>
    <w:rsid w:val="0073790D"/>
    <w:rsid w:val="007544CC"/>
    <w:rsid w:val="00782397"/>
    <w:rsid w:val="007931B5"/>
    <w:rsid w:val="007A768F"/>
    <w:rsid w:val="007B34F1"/>
    <w:rsid w:val="007D7C59"/>
    <w:rsid w:val="007E4A0B"/>
    <w:rsid w:val="00854AFA"/>
    <w:rsid w:val="00861987"/>
    <w:rsid w:val="00897BCF"/>
    <w:rsid w:val="008C578F"/>
    <w:rsid w:val="008E3B95"/>
    <w:rsid w:val="00906EB1"/>
    <w:rsid w:val="009135CC"/>
    <w:rsid w:val="009162A0"/>
    <w:rsid w:val="00917E3C"/>
    <w:rsid w:val="00923F04"/>
    <w:rsid w:val="00965F15"/>
    <w:rsid w:val="00A11432"/>
    <w:rsid w:val="00A26163"/>
    <w:rsid w:val="00A65051"/>
    <w:rsid w:val="00AF5A70"/>
    <w:rsid w:val="00B06700"/>
    <w:rsid w:val="00B26640"/>
    <w:rsid w:val="00B30674"/>
    <w:rsid w:val="00B5184A"/>
    <w:rsid w:val="00B66E0E"/>
    <w:rsid w:val="00B909DF"/>
    <w:rsid w:val="00B921F7"/>
    <w:rsid w:val="00BD2381"/>
    <w:rsid w:val="00BD69DF"/>
    <w:rsid w:val="00BE7FCB"/>
    <w:rsid w:val="00C12D15"/>
    <w:rsid w:val="00C54166"/>
    <w:rsid w:val="00C63AE7"/>
    <w:rsid w:val="00CC5EA7"/>
    <w:rsid w:val="00CC7C72"/>
    <w:rsid w:val="00CF5A56"/>
    <w:rsid w:val="00D435C2"/>
    <w:rsid w:val="00D56518"/>
    <w:rsid w:val="00D63E9E"/>
    <w:rsid w:val="00D74C51"/>
    <w:rsid w:val="00D7502A"/>
    <w:rsid w:val="00D90F4A"/>
    <w:rsid w:val="00DD5936"/>
    <w:rsid w:val="00E11D9E"/>
    <w:rsid w:val="00E22584"/>
    <w:rsid w:val="00E23D33"/>
    <w:rsid w:val="00E421D3"/>
    <w:rsid w:val="00E5330E"/>
    <w:rsid w:val="00E55447"/>
    <w:rsid w:val="00E7550B"/>
    <w:rsid w:val="00E93DB8"/>
    <w:rsid w:val="00EC0D87"/>
    <w:rsid w:val="00EC6B78"/>
    <w:rsid w:val="00EF2462"/>
    <w:rsid w:val="00F045B7"/>
    <w:rsid w:val="00F04659"/>
    <w:rsid w:val="00F10B71"/>
    <w:rsid w:val="00F1506C"/>
    <w:rsid w:val="00F342AC"/>
    <w:rsid w:val="00F36999"/>
    <w:rsid w:val="00F42BED"/>
    <w:rsid w:val="00F44C59"/>
    <w:rsid w:val="00F73429"/>
    <w:rsid w:val="00FB6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089CA5"/>
  <w15:docId w15:val="{A2A4BCB4-C435-444F-951B-6C934628B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3790D"/>
    <w:pPr>
      <w:keepLines/>
      <w:spacing w:before="60" w:after="0" w:line="240" w:lineRule="auto"/>
    </w:pPr>
    <w:rPr>
      <w:rFonts w:cs="Times New Roman"/>
      <w:spacing w:val="2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1D5BB5"/>
    <w:pPr>
      <w:keepNext/>
      <w:spacing w:before="24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pacing w:val="0"/>
      <w:sz w:val="32"/>
      <w:szCs w:val="32"/>
      <w:lang w:eastAsia="en-US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1D5BB5"/>
    <w:pPr>
      <w:keepNext/>
      <w:spacing w:before="4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pacing w:val="0"/>
      <w:sz w:val="26"/>
      <w:szCs w:val="26"/>
      <w:lang w:eastAsia="en-US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1D5BB5"/>
    <w:pPr>
      <w:keepNext/>
      <w:spacing w:before="40" w:line="259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pacing w:val="0"/>
      <w:sz w:val="24"/>
      <w:szCs w:val="24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aliases w:val="tabella"/>
    <w:basedOn w:val="Normale"/>
    <w:next w:val="Normale"/>
    <w:link w:val="ParagrafoelencoCarattere"/>
    <w:uiPriority w:val="34"/>
    <w:qFormat/>
    <w:rsid w:val="00C12D15"/>
    <w:pPr>
      <w:keepLines w:val="0"/>
      <w:contextualSpacing/>
    </w:pPr>
    <w:rPr>
      <w:rFonts w:cstheme="minorBidi"/>
      <w:spacing w:val="0"/>
      <w:szCs w:val="22"/>
      <w:lang w:eastAsia="en-US"/>
    </w:rPr>
  </w:style>
  <w:style w:type="character" w:customStyle="1" w:styleId="ParagrafoelencoCarattere">
    <w:name w:val="Paragrafo elenco Carattere"/>
    <w:aliases w:val="tabella Carattere"/>
    <w:basedOn w:val="Carpredefinitoparagrafo"/>
    <w:link w:val="Paragrafoelenco"/>
    <w:uiPriority w:val="34"/>
    <w:rsid w:val="00C12D15"/>
  </w:style>
  <w:style w:type="paragraph" w:styleId="Intestazione">
    <w:name w:val="header"/>
    <w:basedOn w:val="Normale"/>
    <w:link w:val="IntestazioneCarattere"/>
    <w:uiPriority w:val="99"/>
    <w:unhideWhenUsed/>
    <w:rsid w:val="00553C9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53C99"/>
    <w:rPr>
      <w:rFonts w:ascii="Tahoma" w:hAnsi="Tahoma" w:cs="Times New Roman"/>
      <w:spacing w:val="2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553C9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53C99"/>
    <w:rPr>
      <w:rFonts w:ascii="Tahoma" w:hAnsi="Tahoma" w:cs="Times New Roman"/>
      <w:spacing w:val="2"/>
      <w:szCs w:val="20"/>
      <w:lang w:eastAsia="it-IT"/>
    </w:rPr>
  </w:style>
  <w:style w:type="table" w:styleId="Grigliatabella">
    <w:name w:val="Table Grid"/>
    <w:basedOn w:val="Tabellanormale"/>
    <w:uiPriority w:val="39"/>
    <w:rsid w:val="00553C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553C99"/>
    <w:rPr>
      <w:color w:val="0563C1" w:themeColor="hyperlink"/>
      <w:u w:val="single"/>
    </w:rPr>
  </w:style>
  <w:style w:type="paragraph" w:styleId="Nessunaspaziatura">
    <w:name w:val="No Spacing"/>
    <w:link w:val="NessunaspaziaturaCarattere"/>
    <w:uiPriority w:val="1"/>
    <w:qFormat/>
    <w:rsid w:val="0073790D"/>
    <w:pPr>
      <w:keepLines/>
      <w:spacing w:after="0" w:line="240" w:lineRule="auto"/>
    </w:pPr>
    <w:rPr>
      <w:rFonts w:cs="Times New Roman"/>
      <w:spacing w:val="2"/>
      <w:szCs w:val="20"/>
      <w:lang w:eastAsia="it-IT"/>
    </w:rPr>
  </w:style>
  <w:style w:type="paragraph" w:customStyle="1" w:styleId="Indirizzo">
    <w:name w:val="Indirizzo"/>
    <w:basedOn w:val="Nessunaspaziatura"/>
    <w:link w:val="IndirizzoCarattere"/>
    <w:qFormat/>
    <w:rsid w:val="0073790D"/>
    <w:pPr>
      <w:ind w:firstLine="325"/>
    </w:pPr>
  </w:style>
  <w:style w:type="paragraph" w:customStyle="1" w:styleId="OGGETTO">
    <w:name w:val="OGGETTO"/>
    <w:basedOn w:val="Normale"/>
    <w:link w:val="OGGETTOCarattere"/>
    <w:qFormat/>
    <w:rsid w:val="00E23D33"/>
    <w:pPr>
      <w:spacing w:before="120" w:after="240"/>
      <w:ind w:left="1361" w:hanging="1361"/>
    </w:pPr>
    <w:rPr>
      <w:b/>
      <w:sz w:val="24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73790D"/>
    <w:rPr>
      <w:rFonts w:cs="Times New Roman"/>
      <w:spacing w:val="2"/>
      <w:szCs w:val="20"/>
      <w:lang w:eastAsia="it-IT"/>
    </w:rPr>
  </w:style>
  <w:style w:type="character" w:customStyle="1" w:styleId="IndirizzoCarattere">
    <w:name w:val="Indirizzo Carattere"/>
    <w:basedOn w:val="NessunaspaziaturaCarattere"/>
    <w:link w:val="Indirizzo"/>
    <w:rsid w:val="0073790D"/>
    <w:rPr>
      <w:rFonts w:cs="Times New Roman"/>
      <w:spacing w:val="2"/>
      <w:szCs w:val="20"/>
      <w:lang w:eastAsia="it-IT"/>
    </w:rPr>
  </w:style>
  <w:style w:type="paragraph" w:customStyle="1" w:styleId="Lettera">
    <w:name w:val="Lettera"/>
    <w:basedOn w:val="Normale"/>
    <w:link w:val="LetteraCarattere"/>
    <w:qFormat/>
    <w:rsid w:val="003402B1"/>
    <w:pPr>
      <w:ind w:firstLine="709"/>
    </w:pPr>
  </w:style>
  <w:style w:type="character" w:customStyle="1" w:styleId="OGGETTOCarattere">
    <w:name w:val="OGGETTO Carattere"/>
    <w:basedOn w:val="Carpredefinitoparagrafo"/>
    <w:link w:val="OGGETTO"/>
    <w:rsid w:val="00E23D33"/>
    <w:rPr>
      <w:rFonts w:cs="Times New Roman"/>
      <w:b/>
      <w:spacing w:val="2"/>
      <w:sz w:val="24"/>
      <w:szCs w:val="20"/>
      <w:lang w:eastAsia="it-IT"/>
    </w:rPr>
  </w:style>
  <w:style w:type="character" w:customStyle="1" w:styleId="LetteraCarattere">
    <w:name w:val="Lettera Carattere"/>
    <w:basedOn w:val="Carpredefinitoparagrafo"/>
    <w:link w:val="Lettera"/>
    <w:rsid w:val="003402B1"/>
    <w:rPr>
      <w:rFonts w:cs="Times New Roman"/>
      <w:spacing w:val="2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208D6"/>
    <w:pPr>
      <w:spacing w:before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208D6"/>
    <w:rPr>
      <w:rFonts w:ascii="Tahoma" w:hAnsi="Tahoma" w:cs="Tahoma"/>
      <w:spacing w:val="2"/>
      <w:sz w:val="16"/>
      <w:szCs w:val="16"/>
      <w:lang w:eastAsia="it-IT"/>
    </w:rPr>
  </w:style>
  <w:style w:type="paragraph" w:customStyle="1" w:styleId="Default">
    <w:name w:val="Default"/>
    <w:rsid w:val="004A166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uiPriority w:val="9"/>
    <w:rsid w:val="001D5BB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1D5BB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1D5BB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29158F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D63E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cloud.microsoft/e/WVRCpRMV7e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sittingvolley@piemonte.federvolley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sabella.dalbesio@scuola.istruzione.it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0F913C6D-15E0-4DFB-8A54-141874781323" TargetMode="External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cid:0F913C6D-15E0-4DFB-8A54-141874781323" TargetMode="External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tobelli\Desktop\Torino%20President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rgbClr val="295180"/>
        </a:solidFill>
        <a:ln>
          <a:solidFill>
            <a:srgbClr val="295180"/>
          </a:solidFill>
        </a:ln>
      </a:spPr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/>
      <a:style>
        <a:lnRef idx="2">
          <a:schemeClr val="accent1">
            <a:shade val="15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D07A7E-EB67-47AA-88E8-5259B52356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Torino Presidente</Template>
  <TotalTime>2</TotalTime>
  <Pages>1</Pages>
  <Words>505</Words>
  <Characters>2882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altobelli</dc:creator>
  <cp:lastModifiedBy>Ughetto Cristina</cp:lastModifiedBy>
  <cp:revision>3</cp:revision>
  <cp:lastPrinted>2024-07-12T09:41:00Z</cp:lastPrinted>
  <dcterms:created xsi:type="dcterms:W3CDTF">2026-09-30T08:38:00Z</dcterms:created>
  <dcterms:modified xsi:type="dcterms:W3CDTF">2026-09-30T08:38:00Z</dcterms:modified>
</cp:coreProperties>
</file>